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vbaData.xml" ContentType="application/vnd.ms-word.vbaData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customUIRelID" Type="http://schemas.microsoft.com/office/2006/relationships/ui/extensibility" Target="customUI/customUI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30AA" w:rsidRDefault="00F030AA"/>
    <w:sectPr w:rsidR="00F030AA" w:rsidSect="00F030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5378D4"/>
    <w:rsid w:val="00012891"/>
    <w:rsid w:val="00224DD9"/>
    <w:rsid w:val="00231C67"/>
    <w:rsid w:val="00263AE5"/>
    <w:rsid w:val="00293644"/>
    <w:rsid w:val="002C0866"/>
    <w:rsid w:val="002E3C40"/>
    <w:rsid w:val="003C4E0E"/>
    <w:rsid w:val="004A3C6B"/>
    <w:rsid w:val="00501179"/>
    <w:rsid w:val="005378D4"/>
    <w:rsid w:val="005767DD"/>
    <w:rsid w:val="005800B9"/>
    <w:rsid w:val="005F0B4B"/>
    <w:rsid w:val="0061668E"/>
    <w:rsid w:val="00620103"/>
    <w:rsid w:val="00664C84"/>
    <w:rsid w:val="0075112E"/>
    <w:rsid w:val="007A2351"/>
    <w:rsid w:val="00810DE2"/>
    <w:rsid w:val="0083319A"/>
    <w:rsid w:val="00860146"/>
    <w:rsid w:val="00886D70"/>
    <w:rsid w:val="009023DA"/>
    <w:rsid w:val="00967449"/>
    <w:rsid w:val="009B6099"/>
    <w:rsid w:val="00AD70C2"/>
    <w:rsid w:val="00D0361E"/>
    <w:rsid w:val="00D72629"/>
    <w:rsid w:val="00D84F17"/>
    <w:rsid w:val="00D87B94"/>
    <w:rsid w:val="00D90CF0"/>
    <w:rsid w:val="00E219CB"/>
    <w:rsid w:val="00E63737"/>
    <w:rsid w:val="00ED75C1"/>
    <w:rsid w:val="00F030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62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vbaData.xml><?xml version="1.0" encoding="utf-8"?>
<wne:vbaSuppData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ne:mcds>
    <wne:mcd wne:macroName="XDOCREPORT.OPENXDOCREPORTFORM.OPENXDOCREPORTFRMABOUT" wne:name="XDocReport.OpenXDocReportForm.OpenXDocReportFrmAbout" wne:bEncrypt="00" wne:cmg="56"/>
    <wne:mcd wne:macroName="XDOCREPORT.OPENXDOCREPORTFORM.OPENXDOCREPORTFRMFIELDSMODEL" wne:name="XDocReport.OpenXDocReportForm.OpenXDocReportFrmFieldsModel" wne:bEncrypt="00" wne:cmg="56"/>
    <wne:mcd wne:macroName="XDOCREPORT.OPENXDOCREPORTFORM.OPENXDOCREPORTFRMSETTINGS" wne:name="XDocReport.OpenXDocReportForm.OpenXDocReportFrmSettings" wne:bEncrypt="00" wne:cmg="56"/>
    <wne:mcd wne:macroName="XDOCREPORT.PREVIEW.RUNPREVIEW" wne:name="XDocReport.Preview.RunPreview" wne:bEncrypt="00" wne:cmg="56"/>
  </wne:mcds>
</wne:vbaSuppData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UI/customUI.xml><?xml version="1.0" encoding="utf-8"?>
<customUI xmlns="http://schemas.microsoft.com/office/2006/01/customui">
  <ribbon>
    <tabs>
      <tab id="XDocReportTab" label="XDocReport">
        <group id="DesignGroup" label="Design">
          <button id="xmlFieldsButton" label="Fields" size="large" onAction="ThisDocument.xmlFieldsButton_ClickHandler" imageMso="MailMergeMergeFieldInsert" screentip="XML Fields" supertip="Open XML Fields Dialog used to select and insert field in the activated document."/>
          <button id="xmlFieldsSettingsButton" label="Settings" size="large" onAction="ThisDocument.xmlFieldsSettingsButton_ClickHandler" imageMso="TablePropertiesDialog" screentip="Fields / Settings" supertip="Configure the directory of the XML fields."/>
        </group>
        <group id="PreviewGroup" label="Preview">
          <button id="previewBuutton" label="Preview" size="large" onAction="ThisDocument.previewButton_ClickHandler" imageMso="MailMergeGreetingLineInsert" screentip="Run Preview" supertip="Generate Report by using the activated document as template."/>
          <button id="previewSettingsButton" label="Settings" size="large" onAction="ThisDocument.previewSettingsButton_ClickHandler" imageMso="TablePropertiesDialog" screentip="Preview / Settings" supertip="Configure the directory of xdrtools.bat."/>
        </group>
      </tab>
    </tabs>
  </ribbon>
</customUI>
</file>

<file path=docProps/app.xml><?xml version="1.0" encoding="utf-8"?>
<Properties xmlns="http://schemas.openxmlformats.org/officeDocument/2006/extended-properties" xmlns:vt="http://schemas.openxmlformats.org/officeDocument/2006/docPropsVTypes">
  <Template>XDocReport.dotm</Template>
  <TotalTime>0</TotalTime>
  <Pages>1</Pages>
  <Words>0</Words>
  <Characters>0</Characters>
  <Application>Microsoft Office Word</Application>
  <DocSecurity>0</DocSecurity>
  <Lines>1</Lines>
  <Paragraphs>1</Paragraphs>
  <ScaleCrop>false</ScaleCrop>
  <Company>sodifrance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azerr</dc:creator>
  <cp:keywords/>
  <dc:description/>
  <cp:lastModifiedBy>azerr</cp:lastModifiedBy>
  <cp:revision>242</cp:revision>
  <dcterms:created xsi:type="dcterms:W3CDTF">2012-01-13T00:40:00Z</dcterms:created>
  <dcterms:modified xsi:type="dcterms:W3CDTF">2012-02-03T09:54:00Z</dcterms:modified>
</cp:coreProperties>
</file>